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289D" w:rsidRPr="00677174" w:rsidRDefault="0074289D">
      <w:pPr>
        <w:rPr>
          <w:rFonts w:ascii="Franklin Gothic Book" w:hAnsi="Franklin Gothic Book"/>
          <w:sz w:val="20"/>
          <w:szCs w:val="20"/>
        </w:rPr>
      </w:pPr>
    </w:p>
    <w:tbl>
      <w:tblPr>
        <w:tblW w:w="10632" w:type="dxa"/>
        <w:tblInd w:w="-497" w:type="dxa"/>
        <w:tblLayout w:type="fixed"/>
        <w:tblCellMar>
          <w:left w:w="354" w:type="dxa"/>
          <w:right w:w="354" w:type="dxa"/>
        </w:tblCellMar>
        <w:tblLook w:val="0000" w:firstRow="0" w:lastRow="0" w:firstColumn="0" w:lastColumn="0" w:noHBand="0" w:noVBand="0"/>
      </w:tblPr>
      <w:tblGrid>
        <w:gridCol w:w="3494"/>
        <w:gridCol w:w="1858"/>
        <w:gridCol w:w="1562"/>
        <w:gridCol w:w="3718"/>
      </w:tblGrid>
      <w:tr w:rsidR="00143C9D" w:rsidRPr="0074289D" w:rsidTr="00A3700A">
        <w:trPr>
          <w:cantSplit/>
          <w:trHeight w:val="1124"/>
        </w:trPr>
        <w:tc>
          <w:tcPr>
            <w:tcW w:w="5352" w:type="dxa"/>
            <w:gridSpan w:val="2"/>
          </w:tcPr>
          <w:p w:rsidR="00143C9D" w:rsidRPr="0074289D" w:rsidRDefault="00143C9D" w:rsidP="00787776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</w:p>
          <w:p w:rsidR="00143C9D" w:rsidRPr="0074289D" w:rsidRDefault="00143C9D" w:rsidP="00787776">
            <w:pPr>
              <w:jc w:val="center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Kundmachung</w:t>
            </w:r>
          </w:p>
          <w:p w:rsidR="00143C9D" w:rsidRPr="0074289D" w:rsidRDefault="00143C9D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  <w:lang w:val="de-DE"/>
              </w:rPr>
            </w:pPr>
          </w:p>
          <w:p w:rsidR="004F6ADB" w:rsidRPr="0074289D" w:rsidRDefault="004F6ADB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  <w:lang w:val="de-DE"/>
              </w:rPr>
            </w:pPr>
          </w:p>
          <w:p w:rsidR="00143C9D" w:rsidRPr="0074289D" w:rsidRDefault="00143C9D" w:rsidP="00220200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Das Seniorenheim Partschins erstellt eine Rangordnung für die befristete Aufnahme  von: </w:t>
            </w:r>
          </w:p>
          <w:p w:rsidR="00143C9D" w:rsidRPr="0074289D" w:rsidRDefault="00143C9D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  <w:lang w:val="de-DE"/>
              </w:rPr>
            </w:pPr>
          </w:p>
          <w:p w:rsidR="00991D0C" w:rsidRPr="0074289D" w:rsidRDefault="00991D0C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  <w:lang w:val="de-DE"/>
              </w:rPr>
            </w:pPr>
          </w:p>
        </w:tc>
        <w:tc>
          <w:tcPr>
            <w:tcW w:w="5280" w:type="dxa"/>
            <w:gridSpan w:val="2"/>
          </w:tcPr>
          <w:p w:rsidR="00143C9D" w:rsidRPr="0074289D" w:rsidRDefault="00143C9D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  <w:lang w:val="de-DE"/>
              </w:rPr>
            </w:pPr>
          </w:p>
          <w:p w:rsidR="00143C9D" w:rsidRPr="0074289D" w:rsidRDefault="00143C9D" w:rsidP="00787776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Avviso pubblico</w:t>
            </w:r>
          </w:p>
          <w:p w:rsidR="00143C9D" w:rsidRPr="0074289D" w:rsidRDefault="00143C9D" w:rsidP="00143C9D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</w:p>
          <w:p w:rsidR="004F6ADB" w:rsidRPr="0074289D" w:rsidRDefault="004F6ADB" w:rsidP="00220200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143C9D" w:rsidRPr="0074289D" w:rsidRDefault="00143C9D" w:rsidP="00220200">
            <w:pPr>
              <w:jc w:val="both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La </w:t>
            </w:r>
            <w:r w:rsidR="00A3700A" w:rsidRPr="0074289D">
              <w:rPr>
                <w:rFonts w:ascii="Franklin Gothic Book" w:hAnsi="Franklin Gothic Book"/>
                <w:sz w:val="20"/>
                <w:szCs w:val="20"/>
              </w:rPr>
              <w:t>R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esidenza per anziani di Parcines forma una graduatoria per l’ assunzione a tempo determinato di:</w:t>
            </w:r>
            <w:r w:rsidRPr="0074289D">
              <w:rPr>
                <w:rFonts w:ascii="Franklin Gothic Book" w:hAnsi="Franklin Gothic Book"/>
                <w:sz w:val="20"/>
                <w:szCs w:val="20"/>
                <w:u w:val="single"/>
              </w:rPr>
              <w:t xml:space="preserve"> </w:t>
            </w:r>
          </w:p>
        </w:tc>
      </w:tr>
      <w:tr w:rsidR="00DD2E6E" w:rsidRPr="0074289D" w:rsidTr="00A3700A">
        <w:trPr>
          <w:cantSplit/>
          <w:trHeight w:val="80"/>
        </w:trPr>
        <w:tc>
          <w:tcPr>
            <w:tcW w:w="5352" w:type="dxa"/>
            <w:gridSpan w:val="2"/>
          </w:tcPr>
          <w:p w:rsidR="00DD2E6E" w:rsidRPr="0074289D" w:rsidRDefault="00DD2E6E" w:rsidP="00787776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</w:p>
        </w:tc>
        <w:tc>
          <w:tcPr>
            <w:tcW w:w="5280" w:type="dxa"/>
            <w:gridSpan w:val="2"/>
          </w:tcPr>
          <w:p w:rsidR="00DD2E6E" w:rsidRPr="0074289D" w:rsidRDefault="00DD2E6E" w:rsidP="00787776">
            <w:pPr>
              <w:jc w:val="center"/>
              <w:rPr>
                <w:rFonts w:ascii="Franklin Gothic Book" w:hAnsi="Franklin Gothic Book"/>
                <w:sz w:val="20"/>
                <w:szCs w:val="20"/>
                <w:u w:val="single"/>
              </w:rPr>
            </w:pPr>
          </w:p>
        </w:tc>
      </w:tr>
      <w:tr w:rsidR="0096070F" w:rsidRPr="0074289D" w:rsidTr="00787776">
        <w:trPr>
          <w:cantSplit/>
        </w:trPr>
        <w:tc>
          <w:tcPr>
            <w:tcW w:w="5352" w:type="dxa"/>
            <w:gridSpan w:val="2"/>
          </w:tcPr>
          <w:p w:rsidR="002712D5" w:rsidRPr="0074289D" w:rsidRDefault="0018725B" w:rsidP="002712D5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Berufsk</w:t>
            </w:r>
            <w:r w:rsidR="00A12807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 xml:space="preserve">rankenpfleger/in  </w:t>
            </w:r>
            <w:r w:rsidR="00A12807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br/>
              <w:t>7</w:t>
            </w:r>
            <w:r w:rsidR="00DF4529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.</w:t>
            </w:r>
            <w:r w:rsidR="00A12807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ter</w:t>
            </w:r>
            <w:r w:rsidR="00DF4529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 xml:space="preserve"> Funktionsebene</w:t>
            </w:r>
          </w:p>
          <w:p w:rsidR="002712D5" w:rsidRPr="0074289D" w:rsidRDefault="002712D5" w:rsidP="002712D5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</w:p>
          <w:p w:rsidR="00A12807" w:rsidRPr="0074289D" w:rsidRDefault="00A12807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Sozialbetreuer/in</w:t>
            </w:r>
          </w:p>
          <w:p w:rsidR="00A12807" w:rsidRPr="0074289D" w:rsidRDefault="00A12807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5. Funktionsebene</w:t>
            </w:r>
          </w:p>
          <w:p w:rsidR="009B0D93" w:rsidRPr="0074289D" w:rsidRDefault="009B0D93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</w:p>
          <w:p w:rsidR="00DC1762" w:rsidRPr="0074289D" w:rsidRDefault="00DC1762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Pflegehelfer/in</w:t>
            </w:r>
          </w:p>
          <w:p w:rsidR="002712D5" w:rsidRPr="0074289D" w:rsidRDefault="00DC1762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4</w:t>
            </w:r>
            <w:r w:rsidR="00A12807"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t>. Funktionsebene</w:t>
            </w:r>
          </w:p>
          <w:p w:rsidR="00DA6185" w:rsidRPr="0074289D" w:rsidRDefault="00DA6185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18"/>
                <w:szCs w:val="18"/>
                <w:lang w:val="de-DE"/>
              </w:rPr>
            </w:pPr>
          </w:p>
          <w:p w:rsidR="00DA6185" w:rsidRPr="0074289D" w:rsidRDefault="00DA6185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"/>
                <w:szCs w:val="2"/>
                <w:lang w:val="de-DE"/>
              </w:rPr>
            </w:pPr>
          </w:p>
          <w:p w:rsidR="0096070F" w:rsidRPr="0074289D" w:rsidRDefault="00EE17DE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  <w:lang w:val="de-DE"/>
              </w:rPr>
              <w:br/>
              <w:t>in Vollzeit oder Teilzeit</w:t>
            </w:r>
          </w:p>
          <w:p w:rsidR="00991D0C" w:rsidRPr="0074289D" w:rsidRDefault="00991D0C" w:rsidP="002712D5">
            <w:pPr>
              <w:spacing w:line="276" w:lineRule="auto"/>
              <w:rPr>
                <w:rFonts w:ascii="Franklin Gothic Book" w:hAnsi="Franklin Gothic Book"/>
                <w:sz w:val="10"/>
                <w:szCs w:val="10"/>
                <w:lang w:val="de-DE"/>
              </w:rPr>
            </w:pPr>
          </w:p>
          <w:p w:rsidR="00EC738B" w:rsidRPr="0074289D" w:rsidRDefault="00EC738B" w:rsidP="002712D5">
            <w:pPr>
              <w:spacing w:line="276" w:lineRule="auto"/>
              <w:rPr>
                <w:rFonts w:ascii="Franklin Gothic Book" w:hAnsi="Franklin Gothic Book"/>
                <w:sz w:val="12"/>
                <w:szCs w:val="12"/>
                <w:lang w:val="de-DE"/>
              </w:rPr>
            </w:pPr>
          </w:p>
        </w:tc>
        <w:tc>
          <w:tcPr>
            <w:tcW w:w="5280" w:type="dxa"/>
            <w:gridSpan w:val="2"/>
          </w:tcPr>
          <w:p w:rsidR="00A12807" w:rsidRPr="0074289D" w:rsidRDefault="00A12807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Infermiere/a</w:t>
            </w:r>
            <w:r w:rsidR="00DF4529" w:rsidRPr="0074289D">
              <w:rPr>
                <w:rFonts w:ascii="Franklin Gothic Book" w:hAnsi="Franklin Gothic Book" w:cs="Tahoma"/>
                <w:sz w:val="20"/>
                <w:szCs w:val="20"/>
              </w:rPr>
              <w:br/>
              <w:t>V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I</w:t>
            </w:r>
            <w:r w:rsidR="00DF4529" w:rsidRPr="0074289D">
              <w:rPr>
                <w:rFonts w:ascii="Franklin Gothic Book" w:hAnsi="Franklin Gothic Book" w:cs="Tahoma"/>
                <w:sz w:val="20"/>
                <w:szCs w:val="20"/>
              </w:rPr>
              <w:t>I.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ter</w:t>
            </w:r>
            <w:r w:rsidR="00DF4529"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qualifica funzionale</w:t>
            </w:r>
          </w:p>
          <w:p w:rsidR="002712D5" w:rsidRPr="0074289D" w:rsidRDefault="002712D5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</w:p>
          <w:p w:rsidR="00727FF3" w:rsidRPr="0074289D" w:rsidRDefault="00727FF3" w:rsidP="00A12807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Operatore socio assistenziale (f/m)</w:t>
            </w:r>
          </w:p>
          <w:p w:rsidR="002712D5" w:rsidRPr="0074289D" w:rsidRDefault="00D1229E" w:rsidP="00727FF3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V</w:t>
            </w:r>
            <w:r w:rsidR="00727FF3" w:rsidRPr="0074289D">
              <w:rPr>
                <w:rFonts w:ascii="Franklin Gothic Book" w:hAnsi="Franklin Gothic Book" w:cs="Tahoma"/>
                <w:sz w:val="20"/>
                <w:szCs w:val="20"/>
              </w:rPr>
              <w:t>. qualifica funzionale</w:t>
            </w:r>
          </w:p>
          <w:p w:rsidR="00727FF3" w:rsidRPr="0074289D" w:rsidRDefault="00DF4529" w:rsidP="00727FF3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br/>
            </w:r>
            <w:r w:rsidR="00DC1762"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Operatore socio-sanitario </w:t>
            </w:r>
            <w:r w:rsidR="00727FF3" w:rsidRPr="0074289D">
              <w:rPr>
                <w:rFonts w:ascii="Franklin Gothic Book" w:hAnsi="Franklin Gothic Book" w:cs="Tahoma"/>
                <w:sz w:val="20"/>
                <w:szCs w:val="20"/>
              </w:rPr>
              <w:t>(f/m)</w:t>
            </w:r>
          </w:p>
          <w:p w:rsidR="002712D5" w:rsidRPr="0074289D" w:rsidRDefault="00727FF3" w:rsidP="00727FF3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I</w:t>
            </w:r>
            <w:r w:rsidR="00DC1762" w:rsidRPr="0074289D">
              <w:rPr>
                <w:rFonts w:ascii="Franklin Gothic Book" w:hAnsi="Franklin Gothic Book" w:cs="Tahoma"/>
                <w:sz w:val="20"/>
                <w:szCs w:val="20"/>
              </w:rPr>
              <w:t>V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. qualifica funzionale</w:t>
            </w:r>
          </w:p>
          <w:p w:rsidR="00DC1762" w:rsidRPr="0074289D" w:rsidRDefault="00DC1762" w:rsidP="00727FF3">
            <w:pPr>
              <w:spacing w:line="276" w:lineRule="auto"/>
              <w:ind w:left="360"/>
              <w:jc w:val="center"/>
              <w:rPr>
                <w:rFonts w:ascii="Franklin Gothic Book" w:hAnsi="Franklin Gothic Book" w:cs="Tahoma"/>
                <w:sz w:val="20"/>
                <w:szCs w:val="20"/>
              </w:rPr>
            </w:pPr>
          </w:p>
          <w:p w:rsidR="0096070F" w:rsidRPr="0074289D" w:rsidRDefault="00DF4529" w:rsidP="00727FF3">
            <w:pPr>
              <w:spacing w:line="276" w:lineRule="auto"/>
              <w:ind w:left="360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br/>
            </w:r>
            <w:r w:rsidR="00727FF3" w:rsidRPr="0074289D">
              <w:rPr>
                <w:rFonts w:ascii="Franklin Gothic Book" w:hAnsi="Franklin Gothic Book"/>
                <w:sz w:val="20"/>
                <w:szCs w:val="20"/>
              </w:rPr>
              <w:t>a tempo pieno oppure a tempo parziale</w:t>
            </w:r>
          </w:p>
        </w:tc>
      </w:tr>
      <w:tr w:rsidR="00A96B54" w:rsidRPr="0074289D" w:rsidTr="00787776">
        <w:trPr>
          <w:cantSplit/>
        </w:trPr>
        <w:tc>
          <w:tcPr>
            <w:tcW w:w="5352" w:type="dxa"/>
            <w:gridSpan w:val="2"/>
          </w:tcPr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Voraussetzung für die Aufnahme in die Rangordnung der Berufskrankenpfleger/in</w:t>
            </w:r>
            <w:r w:rsidR="00E21D22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nen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:</w:t>
            </w:r>
          </w:p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A96B54" w:rsidRPr="0074289D" w:rsidRDefault="00A96B54" w:rsidP="00787776">
            <w:pPr>
              <w:pStyle w:val="EinzugRechts"/>
              <w:numPr>
                <w:ilvl w:val="0"/>
                <w:numId w:val="9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 w:cs="Tahoma"/>
                <w:noProof w:val="0"/>
              </w:rPr>
            </w:pPr>
            <w:r w:rsidRPr="0074289D">
              <w:rPr>
                <w:rFonts w:ascii="Franklin Gothic Book" w:hAnsi="Franklin Gothic Book" w:cs="Tahoma"/>
                <w:noProof w:val="0"/>
              </w:rPr>
              <w:t>Hochschuldiplom als Krankenpfleger/in oder gleichwertiges Diplom laut staatlichen Gesetzen oder vom Gesundheitsministerium anerkanntes Diplom oder als gleichwertig erklärtes Diplom gemäß D.P.R. Nr. 197 vom 26.01.1980 in geltender Fassung;</w:t>
            </w:r>
          </w:p>
          <w:p w:rsidR="00A96B54" w:rsidRPr="0074289D" w:rsidRDefault="00A96B54" w:rsidP="00787776">
            <w:pPr>
              <w:pStyle w:val="EinzugRechts"/>
              <w:numPr>
                <w:ilvl w:val="0"/>
                <w:numId w:val="9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 w:cs="Tahoma"/>
                <w:noProof w:val="0"/>
              </w:rPr>
            </w:pPr>
            <w:r w:rsidRPr="0074289D">
              <w:rPr>
                <w:rFonts w:ascii="Franklin Gothic Book" w:hAnsi="Franklin Gothic Book" w:cs="Tahoma"/>
                <w:noProof w:val="0"/>
              </w:rPr>
              <w:t>Eintragung in das entsprechende Berufsverzeichnis;</w:t>
            </w:r>
          </w:p>
          <w:p w:rsidR="00A96B54" w:rsidRPr="0074289D" w:rsidRDefault="00A96B54" w:rsidP="00787776">
            <w:pPr>
              <w:pStyle w:val="EinzugRechts"/>
              <w:numPr>
                <w:ilvl w:val="0"/>
                <w:numId w:val="9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 w:cs="Tahoma"/>
                <w:noProof w:val="0"/>
              </w:rPr>
            </w:pPr>
            <w:r w:rsidRPr="0074289D">
              <w:rPr>
                <w:rFonts w:ascii="Franklin Gothic Book" w:hAnsi="Franklin Gothic Book" w:cs="Tahoma"/>
                <w:noProof w:val="0"/>
              </w:rPr>
              <w:t>Zweisprachigkeitsnachweis „B2“ (ehem. Niveau B)</w:t>
            </w:r>
            <w:r w:rsidR="00E07247" w:rsidRPr="0074289D">
              <w:rPr>
                <w:rFonts w:ascii="Franklin Gothic Book" w:hAnsi="Franklin Gothic Book" w:cs="Tahoma"/>
                <w:noProof w:val="0"/>
              </w:rPr>
              <w:t>;</w:t>
            </w:r>
          </w:p>
          <w:p w:rsidR="00A96B54" w:rsidRPr="0074289D" w:rsidRDefault="00A96B54" w:rsidP="00787776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A82F2B" w:rsidRPr="0074289D" w:rsidRDefault="00A82F2B" w:rsidP="00787776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A96B54" w:rsidRPr="0074289D" w:rsidRDefault="00A96B54" w:rsidP="00787776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A96B54" w:rsidRPr="0074289D" w:rsidRDefault="00A96B54" w:rsidP="00A96B54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Voraussetzung für die Aufnahme in die Rangordnung der Sozialbetreuer/in</w:t>
            </w:r>
            <w:r w:rsidR="00BF39D1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nen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:</w:t>
            </w:r>
          </w:p>
          <w:p w:rsidR="00A96B54" w:rsidRPr="0074289D" w:rsidRDefault="00A96B54" w:rsidP="00787776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A96B54" w:rsidRPr="0074289D" w:rsidRDefault="00965C07" w:rsidP="00965C07">
            <w:pPr>
              <w:pStyle w:val="EinzugRechts"/>
              <w:numPr>
                <w:ilvl w:val="0"/>
                <w:numId w:val="11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  <w:r w:rsidRPr="0074289D">
              <w:rPr>
                <w:rFonts w:ascii="Franklin Gothic Book" w:hAnsi="Franklin Gothic Book"/>
              </w:rPr>
              <w:t>Abschluss der Mittelschule oder der Grundschule sowie zusätzlich Diplom als Sozialbetreuer;</w:t>
            </w:r>
          </w:p>
          <w:p w:rsidR="00965C07" w:rsidRPr="0074289D" w:rsidRDefault="00965C07" w:rsidP="00965C07">
            <w:pPr>
              <w:pStyle w:val="EinzugRechts"/>
              <w:numPr>
                <w:ilvl w:val="0"/>
                <w:numId w:val="11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  <w:r w:rsidRPr="0074289D">
              <w:rPr>
                <w:rFonts w:ascii="Franklin Gothic Book" w:hAnsi="Franklin Gothic Book"/>
              </w:rPr>
              <w:t>oder Diplom des Altenpflegers/Familienhelfers und zusätzlich Diplom des Behindertenbetreuers;</w:t>
            </w:r>
          </w:p>
          <w:p w:rsidR="00965C07" w:rsidRPr="0074289D" w:rsidRDefault="00965C07" w:rsidP="00965C07">
            <w:pPr>
              <w:pStyle w:val="EinzugRechts"/>
              <w:numPr>
                <w:ilvl w:val="0"/>
                <w:numId w:val="11"/>
              </w:numPr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  <w:r w:rsidRPr="0074289D">
              <w:rPr>
                <w:rFonts w:ascii="Franklin Gothic Book" w:hAnsi="Franklin Gothic Book"/>
              </w:rPr>
              <w:t>Zweisprachigkeitsnachweis: „B1“ (ehem. Niveau C)</w:t>
            </w:r>
            <w:r w:rsidR="00191CCF" w:rsidRPr="0074289D">
              <w:rPr>
                <w:rFonts w:ascii="Franklin Gothic Book" w:hAnsi="Franklin Gothic Book"/>
              </w:rPr>
              <w:t>;</w:t>
            </w:r>
          </w:p>
          <w:p w:rsidR="00965C07" w:rsidRPr="0074289D" w:rsidRDefault="00965C07" w:rsidP="002917DA">
            <w:pPr>
              <w:pStyle w:val="EinzugRechts"/>
              <w:tabs>
                <w:tab w:val="clear" w:pos="3686"/>
              </w:tabs>
              <w:ind w:left="720" w:right="214"/>
              <w:jc w:val="both"/>
              <w:rPr>
                <w:rFonts w:ascii="Franklin Gothic Book" w:hAnsi="Franklin Gothic Book"/>
              </w:rPr>
            </w:pPr>
          </w:p>
          <w:p w:rsidR="00991D0C" w:rsidRPr="0074289D" w:rsidRDefault="00991D0C" w:rsidP="00991D0C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991D0C" w:rsidRPr="0074289D" w:rsidRDefault="00991D0C" w:rsidP="00991D0C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991D0C" w:rsidRPr="0074289D" w:rsidRDefault="00991D0C" w:rsidP="00991D0C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  <w:p w:rsidR="00991D0C" w:rsidRPr="0074289D" w:rsidRDefault="00991D0C" w:rsidP="00991D0C">
            <w:pPr>
              <w:pStyle w:val="EinzugRechts"/>
              <w:tabs>
                <w:tab w:val="clear" w:pos="3686"/>
              </w:tabs>
              <w:ind w:right="214"/>
              <w:jc w:val="both"/>
              <w:rPr>
                <w:rFonts w:ascii="Franklin Gothic Book" w:hAnsi="Franklin Gothic Book"/>
              </w:rPr>
            </w:pPr>
          </w:p>
        </w:tc>
        <w:tc>
          <w:tcPr>
            <w:tcW w:w="5280" w:type="dxa"/>
            <w:gridSpan w:val="2"/>
          </w:tcPr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A96B54" w:rsidRPr="0074289D" w:rsidRDefault="00A96B54" w:rsidP="0067717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Requisiti per l’ammissione alla graduatoria</w:t>
            </w:r>
            <w:r w:rsidR="00BF39D1" w:rsidRPr="0074289D">
              <w:rPr>
                <w:rFonts w:ascii="Franklin Gothic Book" w:hAnsi="Franklin Gothic Book"/>
                <w:sz w:val="20"/>
                <w:szCs w:val="20"/>
              </w:rPr>
              <w:t xml:space="preserve"> di infermiere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  <w:p w:rsidR="00A96B54" w:rsidRPr="0074289D" w:rsidRDefault="00A96B54" w:rsidP="00677174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  <w:tab w:val="left" w:pos="19440"/>
                <w:tab w:val="left" w:pos="20160"/>
                <w:tab w:val="left" w:pos="20880"/>
                <w:tab w:val="left" w:pos="21600"/>
                <w:tab w:val="left" w:pos="22320"/>
                <w:tab w:val="left" w:pos="23040"/>
                <w:tab w:val="left" w:pos="23760"/>
                <w:tab w:val="left" w:pos="24480"/>
                <w:tab w:val="left" w:pos="25200"/>
                <w:tab w:val="left" w:pos="25920"/>
                <w:tab w:val="left" w:pos="26640"/>
              </w:tabs>
              <w:spacing w:line="240" w:lineRule="atLeast"/>
              <w:ind w:left="71" w:right="-1"/>
              <w:jc w:val="both"/>
              <w:rPr>
                <w:rFonts w:ascii="Franklin Gothic Book" w:hAnsi="Franklin Gothic Book" w:cs="Tahoma"/>
                <w:sz w:val="20"/>
                <w:szCs w:val="20"/>
              </w:rPr>
            </w:pPr>
          </w:p>
          <w:p w:rsidR="00A96B54" w:rsidRPr="0074289D" w:rsidRDefault="00A96B54" w:rsidP="00677174">
            <w:pPr>
              <w:numPr>
                <w:ilvl w:val="0"/>
                <w:numId w:val="10"/>
              </w:numPr>
              <w:tabs>
                <w:tab w:val="num" w:pos="638"/>
              </w:tabs>
              <w:suppressAutoHyphens w:val="0"/>
              <w:spacing w:line="240" w:lineRule="atLeast"/>
              <w:ind w:left="638" w:right="-1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Laurea abilitante alla professione infermieristica oppure diplom</w:t>
            </w:r>
            <w:r w:rsidR="008E3976" w:rsidRPr="0074289D">
              <w:rPr>
                <w:rFonts w:ascii="Franklin Gothic Book" w:hAnsi="Franklin Gothic Book" w:cs="Tahoma"/>
                <w:sz w:val="20"/>
                <w:szCs w:val="20"/>
              </w:rPr>
              <w:t>a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equipollent</w:t>
            </w:r>
            <w:r w:rsidR="008E3976" w:rsidRPr="0074289D">
              <w:rPr>
                <w:rFonts w:ascii="Franklin Gothic Book" w:hAnsi="Franklin Gothic Book" w:cs="Tahoma"/>
                <w:sz w:val="20"/>
                <w:szCs w:val="20"/>
              </w:rPr>
              <w:t>e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in base alla </w:t>
            </w:r>
            <w:r w:rsidR="008E3976" w:rsidRPr="0074289D">
              <w:rPr>
                <w:rFonts w:ascii="Franklin Gothic Book" w:hAnsi="Franklin Gothic Book" w:cs="Tahoma"/>
                <w:sz w:val="20"/>
                <w:szCs w:val="20"/>
              </w:rPr>
              <w:t>normativa statale oppure diploma riconosciuto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da parte del Ministero della Salute oppure diplom</w:t>
            </w:r>
            <w:r w:rsidR="008E3976" w:rsidRPr="0074289D">
              <w:rPr>
                <w:rFonts w:ascii="Franklin Gothic Book" w:hAnsi="Franklin Gothic Book" w:cs="Tahoma"/>
                <w:sz w:val="20"/>
                <w:szCs w:val="20"/>
              </w:rPr>
              <w:t>a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dichiarat</w:t>
            </w:r>
            <w:r w:rsidR="008E3976" w:rsidRPr="0074289D">
              <w:rPr>
                <w:rFonts w:ascii="Franklin Gothic Book" w:hAnsi="Franklin Gothic Book" w:cs="Tahoma"/>
                <w:sz w:val="20"/>
                <w:szCs w:val="20"/>
              </w:rPr>
              <w:t>o equipolllente</w:t>
            </w: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 xml:space="preserve"> ai sensi del D.P.R. n. 197 del 26.01.1980 e successive modifiche;</w:t>
            </w:r>
          </w:p>
          <w:p w:rsidR="00A96B54" w:rsidRPr="0074289D" w:rsidRDefault="00A96B54" w:rsidP="00A96B54">
            <w:pPr>
              <w:numPr>
                <w:ilvl w:val="0"/>
                <w:numId w:val="10"/>
              </w:numPr>
              <w:tabs>
                <w:tab w:val="num" w:pos="638"/>
              </w:tabs>
              <w:suppressAutoHyphens w:val="0"/>
              <w:spacing w:line="240" w:lineRule="atLeast"/>
              <w:ind w:left="638" w:right="-1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Iscrizione all’albo professionale;</w:t>
            </w:r>
          </w:p>
          <w:p w:rsidR="00A96B54" w:rsidRPr="0074289D" w:rsidRDefault="00A96B54" w:rsidP="00677174">
            <w:pPr>
              <w:numPr>
                <w:ilvl w:val="0"/>
                <w:numId w:val="10"/>
              </w:numPr>
              <w:tabs>
                <w:tab w:val="num" w:pos="638"/>
              </w:tabs>
              <w:suppressAutoHyphens w:val="0"/>
              <w:spacing w:line="240" w:lineRule="atLeast"/>
              <w:ind w:left="638" w:right="-1"/>
              <w:rPr>
                <w:rFonts w:ascii="Franklin Gothic Book" w:hAnsi="Franklin Gothic Book" w:cs="Tahoma"/>
                <w:sz w:val="20"/>
                <w:szCs w:val="20"/>
              </w:rPr>
            </w:pPr>
            <w:r w:rsidRPr="0074289D">
              <w:rPr>
                <w:rFonts w:ascii="Franklin Gothic Book" w:hAnsi="Franklin Gothic Book" w:cs="Tahoma"/>
                <w:sz w:val="20"/>
                <w:szCs w:val="20"/>
              </w:rPr>
              <w:t>Attestato di conoscenza delle due lingue “B2” (ex livello B)</w:t>
            </w:r>
            <w:r w:rsidR="00E07247" w:rsidRPr="0074289D">
              <w:rPr>
                <w:rFonts w:ascii="Franklin Gothic Book" w:hAnsi="Franklin Gothic Book" w:cs="Tahoma"/>
                <w:sz w:val="20"/>
                <w:szCs w:val="20"/>
              </w:rPr>
              <w:t>;</w:t>
            </w:r>
          </w:p>
          <w:p w:rsidR="00A96B54" w:rsidRPr="0074289D" w:rsidRDefault="00A96B54" w:rsidP="002712D5">
            <w:p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6"/>
                <w:szCs w:val="26"/>
              </w:rPr>
            </w:pPr>
          </w:p>
          <w:p w:rsidR="00A82F2B" w:rsidRPr="0074289D" w:rsidRDefault="00A82F2B" w:rsidP="002712D5">
            <w:p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A96B5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Requisiti per l’ammissione alla graduatoria di</w:t>
            </w:r>
            <w:r w:rsidR="00BF39D1" w:rsidRPr="0074289D">
              <w:rPr>
                <w:rFonts w:ascii="Franklin Gothic Book" w:hAnsi="Franklin Gothic Book"/>
                <w:sz w:val="20"/>
                <w:szCs w:val="20"/>
              </w:rPr>
              <w:t xml:space="preserve"> operatori socio-assistenziali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  <w:p w:rsidR="00965C07" w:rsidRPr="0074289D" w:rsidRDefault="00965C07" w:rsidP="00A82F2B">
            <w:p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</w:p>
          <w:p w:rsidR="00965C07" w:rsidRPr="0074289D" w:rsidRDefault="00965C07" w:rsidP="00965C07">
            <w:pPr>
              <w:pStyle w:val="Listenabsatz"/>
              <w:numPr>
                <w:ilvl w:val="0"/>
                <w:numId w:val="13"/>
              </w:num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Diploma di scuola media inferiore o licenza di scuola elementare </w:t>
            </w:r>
            <w:proofErr w:type="spellStart"/>
            <w:r w:rsidRPr="0074289D">
              <w:rPr>
                <w:rFonts w:ascii="Franklin Gothic Book" w:hAnsi="Franklin Gothic Book"/>
                <w:sz w:val="20"/>
                <w:szCs w:val="20"/>
              </w:rPr>
              <w:t>nonchè</w:t>
            </w:r>
            <w:proofErr w:type="spellEnd"/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 diploma di operatore socio-assistenziale;</w:t>
            </w:r>
          </w:p>
          <w:p w:rsidR="00965C07" w:rsidRPr="0074289D" w:rsidRDefault="00965C07" w:rsidP="00965C07">
            <w:pPr>
              <w:pStyle w:val="Listenabsatz"/>
              <w:numPr>
                <w:ilvl w:val="0"/>
                <w:numId w:val="13"/>
              </w:num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Oppure diploma di assistente geriatrico e familiare ed inoltre diploma di assistente per soggetti portatori di handicap;</w:t>
            </w:r>
          </w:p>
          <w:p w:rsidR="00965C07" w:rsidRPr="0074289D" w:rsidRDefault="00CE26AF" w:rsidP="00965C07">
            <w:pPr>
              <w:pStyle w:val="Listenabsatz"/>
              <w:numPr>
                <w:ilvl w:val="0"/>
                <w:numId w:val="13"/>
              </w:numPr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  <w:proofErr w:type="spellStart"/>
            <w:r w:rsidRPr="0074289D">
              <w:rPr>
                <w:rFonts w:ascii="Franklin Gothic Book" w:hAnsi="Franklin Gothic Book"/>
                <w:sz w:val="20"/>
                <w:szCs w:val="20"/>
              </w:rPr>
              <w:t>A</w:t>
            </w:r>
            <w:r w:rsidR="00965C07" w:rsidRPr="0074289D">
              <w:rPr>
                <w:rFonts w:ascii="Franklin Gothic Book" w:hAnsi="Franklin Gothic Book"/>
                <w:sz w:val="20"/>
                <w:szCs w:val="20"/>
              </w:rPr>
              <w:t>ttesato</w:t>
            </w:r>
            <w:proofErr w:type="spellEnd"/>
            <w:r w:rsidR="00965C07" w:rsidRPr="0074289D">
              <w:rPr>
                <w:rFonts w:ascii="Franklin Gothic Book" w:hAnsi="Franklin Gothic Book"/>
                <w:sz w:val="20"/>
                <w:szCs w:val="20"/>
              </w:rPr>
              <w:t xml:space="preserve"> di conoscenza delle due lingue „B1“ (ex livello C)</w:t>
            </w:r>
            <w:r w:rsidR="00191CCF" w:rsidRPr="0074289D">
              <w:rPr>
                <w:rFonts w:ascii="Franklin Gothic Book" w:hAnsi="Franklin Gothic Book"/>
                <w:sz w:val="20"/>
                <w:szCs w:val="20"/>
              </w:rPr>
              <w:t>;</w:t>
            </w:r>
          </w:p>
          <w:p w:rsidR="00965C07" w:rsidRPr="0074289D" w:rsidRDefault="00965C07" w:rsidP="002917DA">
            <w:pPr>
              <w:pStyle w:val="Listenabsatz"/>
              <w:suppressAutoHyphens w:val="0"/>
              <w:spacing w:line="240" w:lineRule="atLeast"/>
              <w:ind w:right="-1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  <w:tr w:rsidR="00A96B54" w:rsidRPr="0074289D" w:rsidTr="00787776">
        <w:trPr>
          <w:cantSplit/>
        </w:trPr>
        <w:tc>
          <w:tcPr>
            <w:tcW w:w="5352" w:type="dxa"/>
            <w:gridSpan w:val="2"/>
          </w:tcPr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152A5A" w:rsidRPr="0074289D" w:rsidRDefault="00152A5A" w:rsidP="00612D57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707E6D" w:rsidRPr="0074289D" w:rsidRDefault="00707E6D" w:rsidP="00612D57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991D0C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Voraussetzung für die Aufnahme in die Rangordnung </w:t>
            </w:r>
            <w:r w:rsidR="00C559CB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de</w:t>
            </w:r>
            <w:r w:rsidR="004453F2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r Pflegehelfer/innen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:</w:t>
            </w: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991D0C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Abschluss der </w:t>
            </w:r>
            <w:r w:rsidR="004453F2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Mittel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schule</w:t>
            </w:r>
            <w:r w:rsidR="004453F2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;</w:t>
            </w:r>
          </w:p>
          <w:p w:rsidR="004453F2" w:rsidRPr="0074289D" w:rsidRDefault="004453F2" w:rsidP="00991D0C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Diplom eines Pflegehelfers;</w:t>
            </w:r>
          </w:p>
          <w:p w:rsidR="004453F2" w:rsidRPr="0074289D" w:rsidRDefault="004453F2" w:rsidP="00991D0C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oder Diplom eines Pflegegehilfen;</w:t>
            </w:r>
          </w:p>
          <w:p w:rsidR="00991D0C" w:rsidRPr="0074289D" w:rsidRDefault="00991D0C" w:rsidP="00991D0C">
            <w:pPr>
              <w:pStyle w:val="Listenabsatz"/>
              <w:numPr>
                <w:ilvl w:val="0"/>
                <w:numId w:val="14"/>
              </w:num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Zweisprachigkeitsnachweis „</w:t>
            </w:r>
            <w:r w:rsidR="004453F2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A2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“ (ehem. Niveau D).</w:t>
            </w: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Die nach einer Vorlage abgefassten Ansuchen müssen innerhalb</w:t>
            </w: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152A5A" w:rsidRPr="0074289D" w:rsidRDefault="00152A5A" w:rsidP="00612D57">
            <w:pPr>
              <w:jc w:val="both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A96B54" w:rsidRPr="0074289D" w:rsidRDefault="00F155AB" w:rsidP="00787776">
            <w:pPr>
              <w:jc w:val="center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D1464E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11.00 Uhr des </w:t>
            </w:r>
            <w:r w:rsidR="001348C0">
              <w:rPr>
                <w:rFonts w:ascii="Franklin Gothic Book" w:hAnsi="Franklin Gothic Book"/>
                <w:sz w:val="20"/>
                <w:szCs w:val="20"/>
                <w:lang w:val="de-DE"/>
              </w:rPr>
              <w:t>24</w:t>
            </w:r>
            <w:r w:rsidRPr="00D1464E">
              <w:rPr>
                <w:rFonts w:ascii="Franklin Gothic Book" w:hAnsi="Franklin Gothic Book"/>
                <w:sz w:val="20"/>
                <w:szCs w:val="20"/>
                <w:lang w:val="de-DE"/>
              </w:rPr>
              <w:t>.</w:t>
            </w:r>
            <w:r w:rsidR="008335AD" w:rsidRPr="00D1464E">
              <w:rPr>
                <w:rFonts w:ascii="Franklin Gothic Book" w:hAnsi="Franklin Gothic Book"/>
                <w:sz w:val="20"/>
                <w:szCs w:val="20"/>
                <w:lang w:val="de-DE"/>
              </w:rPr>
              <w:t>0</w:t>
            </w:r>
            <w:r w:rsidR="001348C0">
              <w:rPr>
                <w:rFonts w:ascii="Franklin Gothic Book" w:hAnsi="Franklin Gothic Book"/>
                <w:sz w:val="20"/>
                <w:szCs w:val="20"/>
                <w:lang w:val="de-DE"/>
              </w:rPr>
              <w:t>7</w:t>
            </w:r>
            <w:r w:rsidR="00A96B54" w:rsidRPr="00D1464E">
              <w:rPr>
                <w:rFonts w:ascii="Franklin Gothic Book" w:hAnsi="Franklin Gothic Book"/>
                <w:sz w:val="20"/>
                <w:szCs w:val="20"/>
                <w:lang w:val="de-DE"/>
              </w:rPr>
              <w:t>.20</w:t>
            </w:r>
            <w:r w:rsidR="008335AD" w:rsidRPr="00D1464E">
              <w:rPr>
                <w:rFonts w:ascii="Franklin Gothic Book" w:hAnsi="Franklin Gothic Book"/>
                <w:sz w:val="20"/>
                <w:szCs w:val="20"/>
                <w:lang w:val="de-DE"/>
              </w:rPr>
              <w:t>20</w:t>
            </w:r>
          </w:p>
          <w:p w:rsidR="00A96B54" w:rsidRPr="0074289D" w:rsidRDefault="00A96B54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707E6D" w:rsidRPr="0074289D" w:rsidRDefault="00707E6D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152A5A" w:rsidRPr="0074289D" w:rsidRDefault="00152A5A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707E6D" w:rsidRPr="0074289D" w:rsidRDefault="00707E6D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  <w:lang w:val="de-DE"/>
              </w:rPr>
            </w:pP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im Sekretariat des Ö.B.P.B – Seniorenheim Partschins Johann Nepomuk Schöpf, Wasserfallweg Nr. 9, 39020 Partschins eingereicht werden.</w:t>
            </w:r>
          </w:p>
          <w:p w:rsidR="00A96B54" w:rsidRPr="00EB0717" w:rsidRDefault="00A96B54" w:rsidP="00612D57">
            <w:pPr>
              <w:jc w:val="both"/>
              <w:rPr>
                <w:rFonts w:ascii="Franklin Gothic Book" w:hAnsi="Franklin Gothic Book"/>
                <w:sz w:val="22"/>
                <w:szCs w:val="22"/>
                <w:lang w:val="de-DE"/>
              </w:rPr>
            </w:pP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Die Erstellung der Rangordnung erfolgt nach Bewertung der Unterlagen und einem persönlichem Gespräch.</w:t>
            </w:r>
          </w:p>
          <w:p w:rsidR="00A96B54" w:rsidRDefault="00A96B54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EB0717" w:rsidRPr="0074289D" w:rsidRDefault="00EB0717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A96B54" w:rsidRPr="0074289D" w:rsidRDefault="00A96B54" w:rsidP="00612D57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Die Vorlage für die Ansuchen und nähere Auskünfte können im Sekretariat des Ö.B.P.B – Seniorenheim Partschins Johann Nepomuk Schöpf, Tel. 0473/96</w:t>
            </w:r>
            <w:r w:rsidR="00152A5A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7196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>,</w:t>
            </w:r>
            <w:r w:rsidR="00152A5A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 </w:t>
            </w:r>
            <w:hyperlink r:id="rId8" w:history="1">
              <w:r w:rsidR="00152A5A" w:rsidRPr="0074289D">
                <w:rPr>
                  <w:rStyle w:val="Hyperlink"/>
                  <w:rFonts w:ascii="Franklin Gothic Book" w:hAnsi="Franklin Gothic Book"/>
                  <w:sz w:val="20"/>
                  <w:szCs w:val="20"/>
                  <w:lang w:val="de-DE"/>
                </w:rPr>
                <w:t>info@seniorenheim-partschins.it</w:t>
              </w:r>
            </w:hyperlink>
            <w:r w:rsidR="00152A5A"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 </w:t>
            </w:r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eingeholt werden oder unter </w:t>
            </w:r>
            <w:hyperlink r:id="rId9" w:history="1">
              <w:r w:rsidRPr="0074289D">
                <w:rPr>
                  <w:rStyle w:val="Hyperlink"/>
                  <w:rFonts w:ascii="Franklin Gothic Book" w:hAnsi="Franklin Gothic Book"/>
                  <w:sz w:val="20"/>
                  <w:szCs w:val="20"/>
                  <w:lang w:val="de-DE"/>
                </w:rPr>
                <w:t>www.seniorenheim-partschins.bz.it</w:t>
              </w:r>
            </w:hyperlink>
            <w:r w:rsidRPr="0074289D">
              <w:rPr>
                <w:rFonts w:ascii="Franklin Gothic Book" w:hAnsi="Franklin Gothic Book"/>
                <w:sz w:val="20"/>
                <w:szCs w:val="20"/>
                <w:lang w:val="de-DE"/>
              </w:rPr>
              <w:t xml:space="preserve"> .</w:t>
            </w:r>
          </w:p>
        </w:tc>
        <w:tc>
          <w:tcPr>
            <w:tcW w:w="5280" w:type="dxa"/>
            <w:gridSpan w:val="2"/>
          </w:tcPr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707E6D" w:rsidRPr="0074289D" w:rsidRDefault="00707E6D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152A5A" w:rsidRPr="0074289D" w:rsidRDefault="00152A5A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  <w:lang w:val="de-DE"/>
              </w:rPr>
            </w:pPr>
          </w:p>
          <w:p w:rsidR="00991D0C" w:rsidRPr="0074289D" w:rsidRDefault="00991D0C" w:rsidP="00991D0C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Requisiti per l’ammissione alla graduatoria </w:t>
            </w:r>
            <w:r w:rsidR="00C559CB" w:rsidRPr="0074289D">
              <w:rPr>
                <w:rFonts w:ascii="Franklin Gothic Book" w:hAnsi="Franklin Gothic Book"/>
                <w:sz w:val="20"/>
                <w:szCs w:val="20"/>
              </w:rPr>
              <w:t xml:space="preserve">del personale </w:t>
            </w:r>
            <w:r w:rsidR="00787776" w:rsidRPr="0074289D">
              <w:rPr>
                <w:rFonts w:ascii="Franklin Gothic Book" w:hAnsi="Franklin Gothic Book"/>
                <w:sz w:val="20"/>
                <w:szCs w:val="20"/>
              </w:rPr>
              <w:t>socio</w:t>
            </w:r>
            <w:r w:rsidR="00A32317" w:rsidRPr="0074289D">
              <w:rPr>
                <w:rFonts w:ascii="Franklin Gothic Book" w:hAnsi="Franklin Gothic Book"/>
                <w:sz w:val="20"/>
                <w:szCs w:val="20"/>
              </w:rPr>
              <w:t>-sanitario</w:t>
            </w:r>
            <w:r w:rsidR="00787776" w:rsidRPr="0074289D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:</w:t>
            </w: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991D0C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Licenza di scuola </w:t>
            </w:r>
            <w:r w:rsidR="004453F2" w:rsidRPr="0074289D">
              <w:rPr>
                <w:rFonts w:ascii="Franklin Gothic Book" w:hAnsi="Franklin Gothic Book"/>
                <w:sz w:val="20"/>
                <w:szCs w:val="20"/>
              </w:rPr>
              <w:t>media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;</w:t>
            </w:r>
          </w:p>
          <w:p w:rsidR="004453F2" w:rsidRPr="0074289D" w:rsidRDefault="004453F2" w:rsidP="00991D0C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diploma di operatore socio-sanitario;</w:t>
            </w:r>
          </w:p>
          <w:p w:rsidR="004453F2" w:rsidRPr="0074289D" w:rsidRDefault="004453F2" w:rsidP="00991D0C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oppure diploma di operatore tecnico assistenziale (OTA);</w:t>
            </w:r>
          </w:p>
          <w:p w:rsidR="00991D0C" w:rsidRPr="0074289D" w:rsidRDefault="00991D0C" w:rsidP="00991D0C">
            <w:pPr>
              <w:pStyle w:val="Listenabsatz"/>
              <w:numPr>
                <w:ilvl w:val="0"/>
                <w:numId w:val="15"/>
              </w:num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Attesta</w:t>
            </w:r>
            <w:r w:rsidR="00701D0D" w:rsidRPr="0074289D">
              <w:rPr>
                <w:rFonts w:ascii="Franklin Gothic Book" w:hAnsi="Franklin Gothic Book"/>
                <w:sz w:val="20"/>
                <w:szCs w:val="20"/>
              </w:rPr>
              <w:t>to di conoscenza delle due lingu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>e “A2” (ex livello D).</w:t>
            </w: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152A5A" w:rsidRPr="0074289D" w:rsidRDefault="00152A5A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991D0C" w:rsidRPr="0074289D" w:rsidRDefault="00991D0C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707E6D" w:rsidRPr="0074289D" w:rsidRDefault="00707E6D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Le domande d´accesso alla graduatoria, redatte secondo un modello, devono essere presentate entro</w:t>
            </w:r>
          </w:p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152A5A" w:rsidRPr="0074289D" w:rsidRDefault="00152A5A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A96B54" w:rsidRPr="0074289D" w:rsidRDefault="00F155AB" w:rsidP="00787776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D1464E">
              <w:rPr>
                <w:rFonts w:ascii="Franklin Gothic Book" w:hAnsi="Franklin Gothic Book"/>
                <w:sz w:val="20"/>
                <w:szCs w:val="20"/>
              </w:rPr>
              <w:t xml:space="preserve">le ore 11.00 del </w:t>
            </w:r>
            <w:r w:rsidR="001348C0">
              <w:rPr>
                <w:rFonts w:ascii="Franklin Gothic Book" w:hAnsi="Franklin Gothic Book"/>
                <w:sz w:val="20"/>
                <w:szCs w:val="20"/>
              </w:rPr>
              <w:t>24</w:t>
            </w:r>
            <w:r w:rsidRPr="00D1464E">
              <w:rPr>
                <w:rFonts w:ascii="Franklin Gothic Book" w:hAnsi="Franklin Gothic Book"/>
                <w:sz w:val="20"/>
                <w:szCs w:val="20"/>
              </w:rPr>
              <w:t>/</w:t>
            </w:r>
            <w:r w:rsidR="008335AD" w:rsidRPr="00D1464E">
              <w:rPr>
                <w:rFonts w:ascii="Franklin Gothic Book" w:hAnsi="Franklin Gothic Book"/>
                <w:sz w:val="20"/>
                <w:szCs w:val="20"/>
              </w:rPr>
              <w:t>0</w:t>
            </w:r>
            <w:r w:rsidR="001348C0">
              <w:rPr>
                <w:rFonts w:ascii="Franklin Gothic Book" w:hAnsi="Franklin Gothic Book"/>
                <w:sz w:val="20"/>
                <w:szCs w:val="20"/>
              </w:rPr>
              <w:t>7</w:t>
            </w:r>
            <w:r w:rsidRPr="00D1464E">
              <w:rPr>
                <w:rFonts w:ascii="Franklin Gothic Book" w:hAnsi="Franklin Gothic Book"/>
                <w:sz w:val="20"/>
                <w:szCs w:val="20"/>
              </w:rPr>
              <w:t>/</w:t>
            </w:r>
            <w:r w:rsidR="00A96B54" w:rsidRPr="00D1464E">
              <w:rPr>
                <w:rFonts w:ascii="Franklin Gothic Book" w:hAnsi="Franklin Gothic Book"/>
                <w:sz w:val="20"/>
                <w:szCs w:val="20"/>
              </w:rPr>
              <w:t>20</w:t>
            </w:r>
            <w:r w:rsidR="008335AD" w:rsidRPr="00D1464E">
              <w:rPr>
                <w:rFonts w:ascii="Franklin Gothic Book" w:hAnsi="Franklin Gothic Book"/>
                <w:sz w:val="20"/>
                <w:szCs w:val="20"/>
              </w:rPr>
              <w:t>20</w:t>
            </w:r>
          </w:p>
          <w:p w:rsidR="00A96B54" w:rsidRPr="0074289D" w:rsidRDefault="00A96B54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707E6D" w:rsidRPr="0074289D" w:rsidRDefault="00707E6D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152A5A" w:rsidRPr="0074289D" w:rsidRDefault="00152A5A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707E6D" w:rsidRPr="0074289D" w:rsidRDefault="00707E6D" w:rsidP="00787776">
            <w:pPr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</w:p>
          <w:p w:rsidR="00A96B54" w:rsidRPr="0074289D" w:rsidRDefault="00A96B54" w:rsidP="00224DC0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nella segreteria dell´APSP – Residenza per anziani Parcines Johann Nepomuk Schöpf, via Cascata 9, 39020 Parcines.</w:t>
            </w:r>
          </w:p>
          <w:p w:rsidR="00A96B54" w:rsidRPr="0074289D" w:rsidRDefault="00A96B54" w:rsidP="00224DC0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224DC0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>La formazione della graduatoria avrà luogo dopo la valutazione della documentazione presentata ed un colloquio personale.</w:t>
            </w:r>
          </w:p>
          <w:p w:rsidR="00A96B54" w:rsidRPr="0074289D" w:rsidRDefault="00A96B54" w:rsidP="006B007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  <w:p w:rsidR="00A96B54" w:rsidRPr="0074289D" w:rsidRDefault="00A96B54" w:rsidP="006B0074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Il modello per la domanda e ulteriori informazioni possono essere richiesti alla segreteria dell´APSP – Residenza per anziani Parcines Johann Nepomuk Schöpf, </w:t>
            </w:r>
            <w:bookmarkStart w:id="0" w:name="_GoBack"/>
            <w:bookmarkEnd w:id="0"/>
            <w:r w:rsidRPr="0074289D">
              <w:rPr>
                <w:rFonts w:ascii="Franklin Gothic Book" w:hAnsi="Franklin Gothic Book"/>
                <w:sz w:val="20"/>
                <w:szCs w:val="20"/>
              </w:rPr>
              <w:t>Tel. 0473/96</w:t>
            </w:r>
            <w:r w:rsidR="00152A5A" w:rsidRPr="0074289D">
              <w:rPr>
                <w:rFonts w:ascii="Franklin Gothic Book" w:hAnsi="Franklin Gothic Book"/>
                <w:sz w:val="20"/>
                <w:szCs w:val="20"/>
              </w:rPr>
              <w:t>7196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, </w:t>
            </w:r>
            <w:hyperlink r:id="rId10" w:history="1">
              <w:r w:rsidR="00152A5A" w:rsidRPr="0074289D">
                <w:rPr>
                  <w:rStyle w:val="Hyperlink"/>
                  <w:rFonts w:ascii="Franklin Gothic Book" w:hAnsi="Franklin Gothic Book"/>
                  <w:sz w:val="20"/>
                  <w:szCs w:val="20"/>
                </w:rPr>
                <w:t>info@seniorenheim-partschins.it</w:t>
              </w:r>
            </w:hyperlink>
            <w:r w:rsidR="00152A5A" w:rsidRPr="0074289D">
              <w:rPr>
                <w:rFonts w:ascii="Franklin Gothic Book" w:hAnsi="Franklin Gothic Book"/>
                <w:sz w:val="20"/>
                <w:szCs w:val="20"/>
              </w:rPr>
              <w:t xml:space="preserve"> </w:t>
            </w:r>
            <w:r w:rsidRPr="0074289D">
              <w:rPr>
                <w:rFonts w:ascii="Franklin Gothic Book" w:hAnsi="Franklin Gothic Book"/>
                <w:sz w:val="20"/>
                <w:szCs w:val="20"/>
              </w:rPr>
              <w:t xml:space="preserve">o sotto </w:t>
            </w:r>
            <w:hyperlink r:id="rId11" w:history="1">
              <w:r w:rsidRPr="0074289D">
                <w:rPr>
                  <w:rStyle w:val="Hyperlink"/>
                  <w:rFonts w:ascii="Franklin Gothic Book" w:hAnsi="Franklin Gothic Book"/>
                  <w:sz w:val="20"/>
                  <w:szCs w:val="20"/>
                </w:rPr>
                <w:t>www.seniorenheim-partschins.bz.it</w:t>
              </w:r>
            </w:hyperlink>
          </w:p>
        </w:tc>
      </w:tr>
      <w:tr w:rsidR="00A96B54" w:rsidRPr="0074289D" w:rsidTr="00787776">
        <w:trPr>
          <w:cantSplit/>
        </w:trPr>
        <w:tc>
          <w:tcPr>
            <w:tcW w:w="3494" w:type="dxa"/>
          </w:tcPr>
          <w:p w:rsidR="00A96B54" w:rsidRPr="0074289D" w:rsidRDefault="00A96B54" w:rsidP="00787776">
            <w:pPr>
              <w:jc w:val="both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A96B54" w:rsidRPr="0074289D" w:rsidRDefault="00A96B54" w:rsidP="00787776">
            <w:pPr>
              <w:jc w:val="center"/>
              <w:rPr>
                <w:rFonts w:ascii="Franklin Gothic Book" w:hAnsi="Franklin Gothic Book"/>
                <w:sz w:val="20"/>
                <w:szCs w:val="20"/>
              </w:rPr>
            </w:pPr>
          </w:p>
        </w:tc>
        <w:tc>
          <w:tcPr>
            <w:tcW w:w="3718" w:type="dxa"/>
          </w:tcPr>
          <w:p w:rsidR="00A96B54" w:rsidRPr="0074289D" w:rsidRDefault="00A96B54" w:rsidP="00787776">
            <w:pPr>
              <w:jc w:val="right"/>
              <w:rPr>
                <w:rFonts w:ascii="Franklin Gothic Book" w:hAnsi="Franklin Gothic Book"/>
                <w:sz w:val="20"/>
                <w:szCs w:val="20"/>
              </w:rPr>
            </w:pPr>
          </w:p>
        </w:tc>
      </w:tr>
    </w:tbl>
    <w:p w:rsidR="00403912" w:rsidRPr="0074289D" w:rsidRDefault="00403912" w:rsidP="00403912">
      <w:pPr>
        <w:jc w:val="center"/>
        <w:rPr>
          <w:rFonts w:ascii="Franklin Gothic Book" w:hAnsi="Franklin Gothic Book"/>
          <w:noProof/>
          <w:sz w:val="20"/>
          <w:szCs w:val="20"/>
          <w:lang w:eastAsia="de-DE"/>
        </w:rPr>
      </w:pPr>
    </w:p>
    <w:p w:rsidR="00707E6D" w:rsidRPr="0074289D" w:rsidRDefault="00707E6D" w:rsidP="00403912">
      <w:pPr>
        <w:jc w:val="center"/>
        <w:rPr>
          <w:rFonts w:ascii="Franklin Gothic Book" w:hAnsi="Franklin Gothic Book"/>
          <w:noProof/>
          <w:sz w:val="20"/>
          <w:szCs w:val="20"/>
          <w:lang w:eastAsia="de-DE"/>
        </w:rPr>
      </w:pPr>
    </w:p>
    <w:p w:rsidR="00403912" w:rsidRPr="0074289D" w:rsidRDefault="00403912" w:rsidP="00403912">
      <w:pPr>
        <w:jc w:val="center"/>
        <w:rPr>
          <w:rFonts w:ascii="Franklin Gothic Book" w:hAnsi="Franklin Gothic Book"/>
          <w:noProof/>
          <w:sz w:val="20"/>
          <w:szCs w:val="20"/>
          <w:lang w:val="de-DE" w:eastAsia="de-DE"/>
        </w:rPr>
      </w:pPr>
      <w:r w:rsidRPr="0074289D">
        <w:rPr>
          <w:rFonts w:ascii="Franklin Gothic Book" w:hAnsi="Franklin Gothic Book"/>
          <w:noProof/>
          <w:sz w:val="20"/>
          <w:szCs w:val="20"/>
          <w:lang w:val="de-DE" w:eastAsia="de-DE"/>
        </w:rPr>
        <w:t>Der Direktor / Il direttore</w:t>
      </w:r>
    </w:p>
    <w:p w:rsidR="00403912" w:rsidRPr="0074289D" w:rsidRDefault="00403912" w:rsidP="00403912">
      <w:pPr>
        <w:jc w:val="center"/>
        <w:rPr>
          <w:rFonts w:ascii="Franklin Gothic Book" w:hAnsi="Franklin Gothic Book"/>
          <w:noProof/>
          <w:sz w:val="20"/>
          <w:szCs w:val="20"/>
          <w:lang w:val="de-DE" w:eastAsia="de-DE"/>
        </w:rPr>
      </w:pPr>
      <w:r w:rsidRPr="0074289D">
        <w:rPr>
          <w:rFonts w:ascii="Franklin Gothic Book" w:hAnsi="Franklin Gothic Book"/>
          <w:noProof/>
          <w:sz w:val="20"/>
          <w:szCs w:val="20"/>
          <w:lang w:val="de-DE" w:eastAsia="de-DE"/>
        </w:rPr>
        <w:t>Pircher Jürgen</w:t>
      </w:r>
    </w:p>
    <w:p w:rsidR="00B92BD4" w:rsidRPr="0074289D" w:rsidRDefault="00B92BD4" w:rsidP="00224DC0">
      <w:pPr>
        <w:jc w:val="center"/>
        <w:rPr>
          <w:rFonts w:ascii="Franklin Gothic Book" w:hAnsi="Franklin Gothic Book"/>
          <w:sz w:val="20"/>
          <w:szCs w:val="20"/>
          <w:lang w:val="de-DE"/>
        </w:rPr>
      </w:pPr>
    </w:p>
    <w:sectPr w:rsidR="00B92BD4" w:rsidRPr="0074289D" w:rsidSect="00980222">
      <w:headerReference w:type="default" r:id="rId12"/>
      <w:pgSz w:w="11906" w:h="16838"/>
      <w:pgMar w:top="2253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1E9" w:rsidRDefault="009551E9" w:rsidP="00DC0ACA">
      <w:r>
        <w:separator/>
      </w:r>
    </w:p>
  </w:endnote>
  <w:endnote w:type="continuationSeparator" w:id="0">
    <w:p w:rsidR="009551E9" w:rsidRDefault="009551E9" w:rsidP="00DC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1E9" w:rsidRDefault="009551E9" w:rsidP="00DC0ACA">
      <w:r>
        <w:separator/>
      </w:r>
    </w:p>
  </w:footnote>
  <w:footnote w:type="continuationSeparator" w:id="0">
    <w:p w:rsidR="009551E9" w:rsidRDefault="009551E9" w:rsidP="00DC0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51E9" w:rsidRPr="00D25C54" w:rsidRDefault="009551E9" w:rsidP="00D25C54">
    <w:pPr>
      <w:pStyle w:val="Kopfzeile"/>
    </w:pPr>
    <w:r>
      <w:rPr>
        <w:noProof/>
        <w:lang w:val="de-DE" w:eastAsia="de-DE"/>
      </w:rPr>
      <w:drawing>
        <wp:inline distT="0" distB="0" distL="0" distR="0" wp14:anchorId="3255D680" wp14:editId="2212C85D">
          <wp:extent cx="5760720" cy="137858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rtschins neu briefkop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78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700666"/>
    <w:multiLevelType w:val="hybridMultilevel"/>
    <w:tmpl w:val="71122F5C"/>
    <w:lvl w:ilvl="0" w:tplc="0407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 w15:restartNumberingAfterBreak="0">
    <w:nsid w:val="02FB05E7"/>
    <w:multiLevelType w:val="hybridMultilevel"/>
    <w:tmpl w:val="55C01FAA"/>
    <w:lvl w:ilvl="0" w:tplc="773CC1D6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35DC9"/>
    <w:multiLevelType w:val="hybridMultilevel"/>
    <w:tmpl w:val="87D0BA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C5CC2"/>
    <w:multiLevelType w:val="hybridMultilevel"/>
    <w:tmpl w:val="8A44CAA4"/>
    <w:lvl w:ilvl="0" w:tplc="0407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0DBB607E"/>
    <w:multiLevelType w:val="hybridMultilevel"/>
    <w:tmpl w:val="3B929D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B25FD"/>
    <w:multiLevelType w:val="hybridMultilevel"/>
    <w:tmpl w:val="21D2B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171981"/>
    <w:multiLevelType w:val="hybridMultilevel"/>
    <w:tmpl w:val="5AD87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C2F54"/>
    <w:multiLevelType w:val="hybridMultilevel"/>
    <w:tmpl w:val="D2CC7D42"/>
    <w:lvl w:ilvl="0" w:tplc="04070001">
      <w:start w:val="1"/>
      <w:numFmt w:val="bullet"/>
      <w:lvlText w:val=""/>
      <w:lvlJc w:val="left"/>
      <w:pPr>
        <w:tabs>
          <w:tab w:val="num" w:pos="933"/>
        </w:tabs>
        <w:ind w:left="93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653"/>
        </w:tabs>
        <w:ind w:left="165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73"/>
        </w:tabs>
        <w:ind w:left="237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93"/>
        </w:tabs>
        <w:ind w:left="309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13"/>
        </w:tabs>
        <w:ind w:left="381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33"/>
        </w:tabs>
        <w:ind w:left="453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53"/>
        </w:tabs>
        <w:ind w:left="525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73"/>
        </w:tabs>
        <w:ind w:left="597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93"/>
        </w:tabs>
        <w:ind w:left="6693" w:hanging="360"/>
      </w:pPr>
      <w:rPr>
        <w:rFonts w:ascii="Wingdings" w:hAnsi="Wingdings" w:hint="default"/>
      </w:rPr>
    </w:lvl>
  </w:abstractNum>
  <w:abstractNum w:abstractNumId="9" w15:restartNumberingAfterBreak="0">
    <w:nsid w:val="3EC30AA0"/>
    <w:multiLevelType w:val="hybridMultilevel"/>
    <w:tmpl w:val="9FCA8050"/>
    <w:lvl w:ilvl="0" w:tplc="9C6C5806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090BC7"/>
    <w:multiLevelType w:val="hybridMultilevel"/>
    <w:tmpl w:val="0FC8CA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F6137"/>
    <w:multiLevelType w:val="hybridMultilevel"/>
    <w:tmpl w:val="8E5A7B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9"/>
  </w:num>
  <w:num w:numId="6">
    <w:abstractNumId w:val="2"/>
  </w:num>
  <w:num w:numId="7">
    <w:abstractNumId w:val="10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1"/>
  </w:num>
  <w:num w:numId="13">
    <w:abstractNumId w:val="11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A79"/>
    <w:rsid w:val="000321EC"/>
    <w:rsid w:val="000A1DEF"/>
    <w:rsid w:val="000F128A"/>
    <w:rsid w:val="000F5FFE"/>
    <w:rsid w:val="00102CE6"/>
    <w:rsid w:val="00124CBA"/>
    <w:rsid w:val="001348C0"/>
    <w:rsid w:val="00143C9D"/>
    <w:rsid w:val="001527FC"/>
    <w:rsid w:val="00152A5A"/>
    <w:rsid w:val="0018725B"/>
    <w:rsid w:val="00191CCF"/>
    <w:rsid w:val="0019216C"/>
    <w:rsid w:val="001A3B09"/>
    <w:rsid w:val="001E042F"/>
    <w:rsid w:val="001F122E"/>
    <w:rsid w:val="00220200"/>
    <w:rsid w:val="002210EF"/>
    <w:rsid w:val="00224DC0"/>
    <w:rsid w:val="002712D5"/>
    <w:rsid w:val="002715E9"/>
    <w:rsid w:val="002917DA"/>
    <w:rsid w:val="002C5FD3"/>
    <w:rsid w:val="002E1433"/>
    <w:rsid w:val="00341A5B"/>
    <w:rsid w:val="00347494"/>
    <w:rsid w:val="0038274B"/>
    <w:rsid w:val="00403912"/>
    <w:rsid w:val="00406800"/>
    <w:rsid w:val="004179D2"/>
    <w:rsid w:val="004453F2"/>
    <w:rsid w:val="004629B9"/>
    <w:rsid w:val="004830DC"/>
    <w:rsid w:val="004860A1"/>
    <w:rsid w:val="004B627F"/>
    <w:rsid w:val="004D1811"/>
    <w:rsid w:val="004E49EE"/>
    <w:rsid w:val="004F267E"/>
    <w:rsid w:val="004F6ADB"/>
    <w:rsid w:val="004F6E3C"/>
    <w:rsid w:val="00541F1E"/>
    <w:rsid w:val="00560C4A"/>
    <w:rsid w:val="00572AA4"/>
    <w:rsid w:val="005B1994"/>
    <w:rsid w:val="005F2F3B"/>
    <w:rsid w:val="00612D57"/>
    <w:rsid w:val="00635418"/>
    <w:rsid w:val="00677174"/>
    <w:rsid w:val="006B0074"/>
    <w:rsid w:val="006C170A"/>
    <w:rsid w:val="006C4223"/>
    <w:rsid w:val="006C4B1F"/>
    <w:rsid w:val="00701D0D"/>
    <w:rsid w:val="007038EA"/>
    <w:rsid w:val="00707E6D"/>
    <w:rsid w:val="0071418D"/>
    <w:rsid w:val="00720E6E"/>
    <w:rsid w:val="00727FF3"/>
    <w:rsid w:val="0074289D"/>
    <w:rsid w:val="00760284"/>
    <w:rsid w:val="00776E8C"/>
    <w:rsid w:val="007815C0"/>
    <w:rsid w:val="00784D4F"/>
    <w:rsid w:val="00787776"/>
    <w:rsid w:val="007A73D2"/>
    <w:rsid w:val="007C0D15"/>
    <w:rsid w:val="007D7AE0"/>
    <w:rsid w:val="007E68BE"/>
    <w:rsid w:val="0080415D"/>
    <w:rsid w:val="00825C5A"/>
    <w:rsid w:val="00830854"/>
    <w:rsid w:val="008335AD"/>
    <w:rsid w:val="008B7419"/>
    <w:rsid w:val="008E3976"/>
    <w:rsid w:val="008F6C16"/>
    <w:rsid w:val="0091268C"/>
    <w:rsid w:val="00945056"/>
    <w:rsid w:val="00950222"/>
    <w:rsid w:val="009551E9"/>
    <w:rsid w:val="0096070F"/>
    <w:rsid w:val="00965C07"/>
    <w:rsid w:val="00980222"/>
    <w:rsid w:val="00991D0C"/>
    <w:rsid w:val="009B0D93"/>
    <w:rsid w:val="009D77C6"/>
    <w:rsid w:val="00A01760"/>
    <w:rsid w:val="00A12807"/>
    <w:rsid w:val="00A32317"/>
    <w:rsid w:val="00A3700A"/>
    <w:rsid w:val="00A54D40"/>
    <w:rsid w:val="00A60183"/>
    <w:rsid w:val="00A82F2B"/>
    <w:rsid w:val="00A96B54"/>
    <w:rsid w:val="00AA2B3E"/>
    <w:rsid w:val="00AF1A79"/>
    <w:rsid w:val="00B73B69"/>
    <w:rsid w:val="00B8131E"/>
    <w:rsid w:val="00B92BD4"/>
    <w:rsid w:val="00BF39D1"/>
    <w:rsid w:val="00C4562E"/>
    <w:rsid w:val="00C559CB"/>
    <w:rsid w:val="00C775A9"/>
    <w:rsid w:val="00CE26AF"/>
    <w:rsid w:val="00D1229E"/>
    <w:rsid w:val="00D1464E"/>
    <w:rsid w:val="00D25C54"/>
    <w:rsid w:val="00D60EBD"/>
    <w:rsid w:val="00D6353B"/>
    <w:rsid w:val="00D759A8"/>
    <w:rsid w:val="00DA6185"/>
    <w:rsid w:val="00DC0ACA"/>
    <w:rsid w:val="00DC1762"/>
    <w:rsid w:val="00DD2E6E"/>
    <w:rsid w:val="00DF4529"/>
    <w:rsid w:val="00E07247"/>
    <w:rsid w:val="00E15BFD"/>
    <w:rsid w:val="00E21D22"/>
    <w:rsid w:val="00E47567"/>
    <w:rsid w:val="00E628BD"/>
    <w:rsid w:val="00EA210D"/>
    <w:rsid w:val="00EB0717"/>
    <w:rsid w:val="00EC738B"/>
    <w:rsid w:val="00ED4AE5"/>
    <w:rsid w:val="00EE0239"/>
    <w:rsid w:val="00EE17DE"/>
    <w:rsid w:val="00F155AB"/>
    <w:rsid w:val="00F60D14"/>
    <w:rsid w:val="00F9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A50469B"/>
  <w15:docId w15:val="{9AAC97E4-117D-4421-A68F-60A789827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AF1A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6C4223"/>
    <w:pPr>
      <w:keepNext/>
      <w:numPr>
        <w:numId w:val="1"/>
      </w:numPr>
      <w:jc w:val="right"/>
      <w:outlineLvl w:val="0"/>
    </w:pPr>
    <w:rPr>
      <w:rFonts w:ascii="CG Times" w:hAnsi="CG Times" w:cs="CG Times"/>
      <w:b/>
      <w:spacing w:val="10"/>
      <w:sz w:val="26"/>
      <w:szCs w:val="20"/>
      <w:lang w:val="de-DE" w:eastAsia="zh-CN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6C4223"/>
    <w:pPr>
      <w:keepNext/>
      <w:numPr>
        <w:ilvl w:val="1"/>
        <w:numId w:val="1"/>
      </w:numPr>
      <w:outlineLvl w:val="1"/>
    </w:pPr>
    <w:rPr>
      <w:rFonts w:ascii="CG Times" w:hAnsi="CG Times" w:cs="CG Times"/>
      <w:b/>
      <w:spacing w:val="10"/>
      <w:sz w:val="26"/>
      <w:szCs w:val="20"/>
      <w:lang w:val="de-DE" w:eastAsia="zh-CN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2BD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F1A7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DC0A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C0ACA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Fuzeile">
    <w:name w:val="footer"/>
    <w:basedOn w:val="Standard"/>
    <w:link w:val="FuzeileZchn"/>
    <w:uiPriority w:val="99"/>
    <w:unhideWhenUsed/>
    <w:rsid w:val="00DC0A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C0ACA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C0AC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C0ACA"/>
    <w:rPr>
      <w:rFonts w:ascii="Tahoma" w:eastAsia="Times New Roman" w:hAnsi="Tahoma" w:cs="Tahoma"/>
      <w:sz w:val="16"/>
      <w:szCs w:val="16"/>
      <w:lang w:val="it-IT" w:eastAsia="ar-SA"/>
    </w:rPr>
  </w:style>
  <w:style w:type="character" w:customStyle="1" w:styleId="berschrift1Zchn">
    <w:name w:val="Überschrift 1 Zchn"/>
    <w:basedOn w:val="Absatz-Standardschriftart"/>
    <w:link w:val="berschrift1"/>
    <w:rsid w:val="006C4223"/>
    <w:rPr>
      <w:rFonts w:ascii="CG Times" w:eastAsia="Times New Roman" w:hAnsi="CG Times" w:cs="CG Times"/>
      <w:b/>
      <w:spacing w:val="10"/>
      <w:sz w:val="26"/>
      <w:szCs w:val="20"/>
      <w:lang w:eastAsia="zh-CN"/>
    </w:rPr>
  </w:style>
  <w:style w:type="character" w:customStyle="1" w:styleId="berschrift2Zchn">
    <w:name w:val="Überschrift 2 Zchn"/>
    <w:basedOn w:val="Absatz-Standardschriftart"/>
    <w:link w:val="berschrift2"/>
    <w:rsid w:val="006C4223"/>
    <w:rPr>
      <w:rFonts w:ascii="CG Times" w:eastAsia="Times New Roman" w:hAnsi="CG Times" w:cs="CG Times"/>
      <w:b/>
      <w:spacing w:val="10"/>
      <w:sz w:val="26"/>
      <w:szCs w:val="20"/>
      <w:lang w:eastAsia="zh-CN"/>
    </w:rPr>
  </w:style>
  <w:style w:type="paragraph" w:styleId="Textkrper">
    <w:name w:val="Body Text"/>
    <w:basedOn w:val="Standard"/>
    <w:link w:val="TextkrperZchn"/>
    <w:rsid w:val="006C4223"/>
    <w:rPr>
      <w:rFonts w:ascii="CG Times" w:hAnsi="CG Times" w:cs="CG Times"/>
      <w:b/>
      <w:spacing w:val="10"/>
      <w:sz w:val="28"/>
      <w:szCs w:val="20"/>
      <w:lang w:val="de-DE" w:eastAsia="zh-CN"/>
    </w:rPr>
  </w:style>
  <w:style w:type="character" w:customStyle="1" w:styleId="TextkrperZchn">
    <w:name w:val="Textkörper Zchn"/>
    <w:basedOn w:val="Absatz-Standardschriftart"/>
    <w:link w:val="Textkrper"/>
    <w:rsid w:val="006C4223"/>
    <w:rPr>
      <w:rFonts w:ascii="CG Times" w:eastAsia="Times New Roman" w:hAnsi="CG Times" w:cs="CG Times"/>
      <w:b/>
      <w:spacing w:val="10"/>
      <w:sz w:val="28"/>
      <w:szCs w:val="20"/>
      <w:lang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2BD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ar-SA"/>
    </w:rPr>
  </w:style>
  <w:style w:type="paragraph" w:customStyle="1" w:styleId="Textkrper21">
    <w:name w:val="Textkörper 21"/>
    <w:basedOn w:val="Standard"/>
    <w:uiPriority w:val="99"/>
    <w:rsid w:val="00B92BD4"/>
    <w:rPr>
      <w:szCs w:val="20"/>
      <w:lang w:val="de-DE" w:eastAsia="zh-CN"/>
    </w:rPr>
  </w:style>
  <w:style w:type="paragraph" w:styleId="Textkrper2">
    <w:name w:val="Body Text 2"/>
    <w:basedOn w:val="Standard"/>
    <w:link w:val="Textkrper2Zchn"/>
    <w:uiPriority w:val="99"/>
    <w:unhideWhenUsed/>
    <w:rsid w:val="00DD2E6E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DD2E6E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styleId="Listenabsatz">
    <w:name w:val="List Paragraph"/>
    <w:basedOn w:val="Standard"/>
    <w:uiPriority w:val="34"/>
    <w:qFormat/>
    <w:rsid w:val="00612D57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612D57"/>
    <w:rPr>
      <w:color w:val="0000FF" w:themeColor="hyperlink"/>
      <w:u w:val="single"/>
    </w:rPr>
  </w:style>
  <w:style w:type="character" w:styleId="Hervorhebung">
    <w:name w:val="Emphasis"/>
    <w:basedOn w:val="Absatz-Standardschriftart"/>
    <w:uiPriority w:val="20"/>
    <w:qFormat/>
    <w:rsid w:val="009D77C6"/>
    <w:rPr>
      <w:i/>
      <w:iCs/>
    </w:rPr>
  </w:style>
  <w:style w:type="paragraph" w:customStyle="1" w:styleId="EinzugRechts">
    <w:name w:val="EinzugRechts"/>
    <w:basedOn w:val="Standard"/>
    <w:rsid w:val="00677174"/>
    <w:pPr>
      <w:tabs>
        <w:tab w:val="left" w:pos="3686"/>
      </w:tabs>
      <w:suppressAutoHyphens w:val="0"/>
      <w:ind w:right="143"/>
      <w:jc w:val="right"/>
    </w:pPr>
    <w:rPr>
      <w:noProof/>
      <w:sz w:val="20"/>
      <w:szCs w:val="20"/>
      <w:lang w:val="de-DE"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52A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eniorenheim-partschins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eniorenheim-partschins.bz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seniorenheim-partschins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niorenheim-partschins.bz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AAE2A-4942-4010-A3FC-C4B6579C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63BB4EC4</Template>
  <TotalTime>0</TotalTime>
  <Pages>2</Pages>
  <Words>563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Jürgen Pircher</dc:creator>
  <cp:lastModifiedBy>Waltraud Pfoestl</cp:lastModifiedBy>
  <cp:revision>10</cp:revision>
  <cp:lastPrinted>2019-03-05T08:56:00Z</cp:lastPrinted>
  <dcterms:created xsi:type="dcterms:W3CDTF">2019-12-17T09:49:00Z</dcterms:created>
  <dcterms:modified xsi:type="dcterms:W3CDTF">2020-07-07T11:43:00Z</dcterms:modified>
</cp:coreProperties>
</file>